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38EB" w14:textId="473EFCE1" w:rsidR="00F0151C" w:rsidRPr="00F0151C" w:rsidRDefault="00F0151C" w:rsidP="00F0151C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96072">
        <w:rPr>
          <w:rFonts w:ascii="Arial" w:hAnsi="Arial" w:cs="Arial"/>
          <w:i/>
          <w:iCs/>
          <w:sz w:val="16"/>
          <w:szCs w:val="16"/>
        </w:rPr>
        <w:t>DRAFT</w:t>
      </w:r>
      <w:r w:rsidR="0034530B">
        <w:rPr>
          <w:rFonts w:ascii="Arial" w:hAnsi="Arial" w:cs="Arial"/>
          <w:i/>
          <w:iCs/>
          <w:sz w:val="16"/>
          <w:szCs w:val="16"/>
        </w:rPr>
        <w:t xml:space="preserve"> u</w:t>
      </w:r>
      <w:r w:rsidRPr="00F0151C">
        <w:rPr>
          <w:rFonts w:ascii="Arial" w:hAnsi="Arial" w:cs="Arial"/>
          <w:i/>
          <w:iCs/>
          <w:sz w:val="16"/>
          <w:szCs w:val="16"/>
        </w:rPr>
        <w:t xml:space="preserve">pdated: </w:t>
      </w:r>
      <w:r w:rsidR="0034530B">
        <w:rPr>
          <w:rFonts w:ascii="Arial" w:hAnsi="Arial" w:cs="Arial"/>
          <w:i/>
          <w:iCs/>
          <w:sz w:val="16"/>
          <w:szCs w:val="16"/>
        </w:rPr>
        <w:t>July</w:t>
      </w:r>
      <w:r w:rsidRPr="00F0151C">
        <w:rPr>
          <w:rFonts w:ascii="Arial" w:hAnsi="Arial" w:cs="Arial"/>
          <w:i/>
          <w:iCs/>
          <w:sz w:val="16"/>
          <w:szCs w:val="16"/>
        </w:rPr>
        <w:t xml:space="preserve"> </w:t>
      </w:r>
      <w:r w:rsidR="0034530B">
        <w:rPr>
          <w:rFonts w:ascii="Arial" w:hAnsi="Arial" w:cs="Arial"/>
          <w:i/>
          <w:iCs/>
          <w:sz w:val="16"/>
          <w:szCs w:val="16"/>
        </w:rPr>
        <w:t>2</w:t>
      </w:r>
      <w:r w:rsidRPr="00F0151C">
        <w:rPr>
          <w:rFonts w:ascii="Arial" w:hAnsi="Arial" w:cs="Arial"/>
          <w:i/>
          <w:iCs/>
          <w:sz w:val="16"/>
          <w:szCs w:val="16"/>
        </w:rPr>
        <w:t>, 2024</w:t>
      </w:r>
    </w:p>
    <w:p w14:paraId="2E0089AD" w14:textId="32EECA62" w:rsidR="002728BB" w:rsidRPr="009D65BD" w:rsidRDefault="00000000" w:rsidP="0034197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D65BD">
        <w:rPr>
          <w:rFonts w:ascii="Arial" w:hAnsi="Arial" w:cs="Arial"/>
          <w:b/>
          <w:bCs/>
          <w:sz w:val="28"/>
          <w:szCs w:val="28"/>
        </w:rPr>
        <w:t>Citizen Advisory Committee</w:t>
      </w:r>
      <w:r w:rsidR="002728BB" w:rsidRPr="009D65BD">
        <w:rPr>
          <w:rFonts w:ascii="Arial" w:hAnsi="Arial" w:cs="Arial"/>
          <w:b/>
          <w:bCs/>
          <w:sz w:val="28"/>
          <w:szCs w:val="28"/>
        </w:rPr>
        <w:t xml:space="preserve">: </w:t>
      </w:r>
      <w:r w:rsidR="0034530B">
        <w:rPr>
          <w:rFonts w:ascii="Arial" w:hAnsi="Arial" w:cs="Arial"/>
          <w:b/>
          <w:bCs/>
          <w:sz w:val="28"/>
          <w:szCs w:val="28"/>
        </w:rPr>
        <w:t>Summer</w:t>
      </w:r>
      <w:r w:rsidR="003232ED" w:rsidRPr="009D65BD">
        <w:rPr>
          <w:rFonts w:ascii="Arial" w:hAnsi="Arial" w:cs="Arial"/>
          <w:b/>
          <w:bCs/>
          <w:sz w:val="28"/>
          <w:szCs w:val="28"/>
        </w:rPr>
        <w:t xml:space="preserve"> Meeting</w:t>
      </w:r>
      <w:r w:rsidR="00F0151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6B515B9" w14:textId="41071C6E" w:rsidR="00D83780" w:rsidRDefault="0034530B" w:rsidP="009D65B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12</w:t>
      </w:r>
      <w:r w:rsidR="003A1845" w:rsidRPr="003232ED">
        <w:rPr>
          <w:rFonts w:ascii="Arial" w:hAnsi="Arial" w:cs="Arial"/>
          <w:sz w:val="24"/>
          <w:szCs w:val="24"/>
        </w:rPr>
        <w:t>, 2024</w:t>
      </w:r>
      <w:r w:rsidR="003232ED" w:rsidRPr="003232E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12</w:t>
      </w:r>
      <w:r w:rsidR="003A1845" w:rsidRPr="003232ED">
        <w:rPr>
          <w:rFonts w:ascii="Arial" w:hAnsi="Arial" w:cs="Arial"/>
          <w:sz w:val="24"/>
          <w:szCs w:val="24"/>
        </w:rPr>
        <w:t>:00-</w:t>
      </w:r>
      <w:r>
        <w:rPr>
          <w:rFonts w:ascii="Arial" w:hAnsi="Arial" w:cs="Arial"/>
          <w:sz w:val="24"/>
          <w:szCs w:val="24"/>
        </w:rPr>
        <w:t>2</w:t>
      </w:r>
      <w:r w:rsidR="003A1845" w:rsidRPr="003232ED">
        <w:rPr>
          <w:rFonts w:ascii="Arial" w:hAnsi="Arial" w:cs="Arial"/>
          <w:sz w:val="24"/>
          <w:szCs w:val="24"/>
        </w:rPr>
        <w:t>:00</w:t>
      </w:r>
      <w:r w:rsidR="003232ED">
        <w:rPr>
          <w:rFonts w:ascii="Arial" w:hAnsi="Arial" w:cs="Arial"/>
          <w:sz w:val="24"/>
          <w:szCs w:val="24"/>
        </w:rPr>
        <w:t>pm</w:t>
      </w:r>
      <w:r w:rsidR="00D83780">
        <w:rPr>
          <w:rFonts w:ascii="Arial" w:hAnsi="Arial" w:cs="Arial"/>
          <w:sz w:val="24"/>
          <w:szCs w:val="24"/>
        </w:rPr>
        <w:t xml:space="preserve"> </w:t>
      </w:r>
    </w:p>
    <w:p w14:paraId="7187915D" w14:textId="77777777" w:rsidR="009D65BD" w:rsidRPr="000F54B8" w:rsidRDefault="009D65BD" w:rsidP="009D65BD">
      <w:pPr>
        <w:jc w:val="center"/>
        <w:rPr>
          <w:rFonts w:ascii="Arial" w:hAnsi="Arial" w:cs="Arial"/>
          <w:sz w:val="16"/>
          <w:szCs w:val="16"/>
        </w:rPr>
      </w:pPr>
    </w:p>
    <w:p w14:paraId="3196827D" w14:textId="101BE367" w:rsidR="003232ED" w:rsidRPr="000F54B8" w:rsidRDefault="00000000" w:rsidP="003232ED">
      <w:pPr>
        <w:jc w:val="center"/>
        <w:rPr>
          <w:rFonts w:ascii="Arial" w:hAnsi="Arial" w:cs="Arial"/>
          <w:i/>
          <w:iCs/>
        </w:rPr>
      </w:pPr>
      <w:hyperlink r:id="rId7" w:history="1">
        <w:r w:rsidR="003232ED" w:rsidRPr="0034530B">
          <w:rPr>
            <w:rStyle w:val="Hyperlink"/>
            <w:rFonts w:ascii="Arial" w:hAnsi="Arial" w:cs="Arial"/>
            <w:i/>
            <w:iCs/>
          </w:rPr>
          <w:t>Join the Virtual Meeting</w:t>
        </w:r>
      </w:hyperlink>
      <w:r w:rsidR="003232ED" w:rsidRPr="000F54B8">
        <w:rPr>
          <w:rFonts w:ascii="Arial" w:hAnsi="Arial" w:cs="Arial"/>
          <w:i/>
          <w:iCs/>
        </w:rPr>
        <w:t xml:space="preserve"> via MS Teams</w:t>
      </w:r>
    </w:p>
    <w:p w14:paraId="3FFB4415" w14:textId="495E642F" w:rsidR="003232ED" w:rsidRPr="000F54B8" w:rsidRDefault="00000000" w:rsidP="00341972">
      <w:pPr>
        <w:jc w:val="center"/>
        <w:rPr>
          <w:rFonts w:ascii="Arial" w:hAnsi="Arial" w:cs="Arial"/>
          <w:i/>
          <w:iCs/>
        </w:rPr>
      </w:pPr>
      <w:hyperlink r:id="rId8">
        <w:r w:rsidRPr="000F54B8">
          <w:rPr>
            <w:rStyle w:val="Hyperlink"/>
            <w:rFonts w:ascii="Arial" w:hAnsi="Arial" w:cs="Arial"/>
            <w:i/>
            <w:iCs/>
          </w:rPr>
          <w:t>Meeting Materials</w:t>
        </w:r>
      </w:hyperlink>
    </w:p>
    <w:p w14:paraId="66A1FC7F" w14:textId="77777777" w:rsidR="00341972" w:rsidRPr="000F54B8" w:rsidRDefault="00341972" w:rsidP="00341972">
      <w:pPr>
        <w:jc w:val="center"/>
        <w:rPr>
          <w:rFonts w:ascii="Arial" w:hAnsi="Arial" w:cs="Arial"/>
          <w:i/>
          <w:iCs/>
        </w:rPr>
      </w:pPr>
    </w:p>
    <w:p w14:paraId="3363D2B3" w14:textId="03E7E377" w:rsidR="004C1772" w:rsidRPr="000F54B8" w:rsidRDefault="00585BF1" w:rsidP="00EA24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4530B">
        <w:rPr>
          <w:rFonts w:ascii="Arial" w:hAnsi="Arial" w:cs="Arial"/>
          <w:b/>
          <w:bCs/>
        </w:rPr>
        <w:t>2</w:t>
      </w:r>
      <w:r w:rsidR="002728BB" w:rsidRPr="000F54B8">
        <w:rPr>
          <w:rFonts w:ascii="Arial" w:hAnsi="Arial" w:cs="Arial"/>
          <w:b/>
          <w:bCs/>
        </w:rPr>
        <w:t>:00</w:t>
      </w:r>
      <w:r w:rsidR="00EA24EB" w:rsidRPr="000F54B8">
        <w:rPr>
          <w:rFonts w:ascii="Arial" w:hAnsi="Arial" w:cs="Arial"/>
          <w:b/>
          <w:bCs/>
        </w:rPr>
        <w:tab/>
      </w:r>
      <w:r w:rsidR="002728BB" w:rsidRPr="000F54B8">
        <w:rPr>
          <w:rFonts w:ascii="Arial" w:hAnsi="Arial" w:cs="Arial"/>
          <w:b/>
          <w:bCs/>
        </w:rPr>
        <w:t>Welcome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</w:t>
      </w:r>
      <w:r w:rsidR="00681706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i/>
          <w:iCs/>
        </w:rPr>
        <w:t>Holly White/Tom Allen</w:t>
      </w:r>
    </w:p>
    <w:p w14:paraId="0FAA503B" w14:textId="77777777" w:rsidR="00925914" w:rsidRPr="000F54B8" w:rsidRDefault="00925914" w:rsidP="00EA24EB">
      <w:pPr>
        <w:rPr>
          <w:rFonts w:ascii="Arial" w:hAnsi="Arial" w:cs="Arial"/>
        </w:rPr>
      </w:pPr>
    </w:p>
    <w:p w14:paraId="3BAD6F54" w14:textId="15C34B67" w:rsidR="0034530B" w:rsidRDefault="000F54B8" w:rsidP="0034530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D6CFD">
        <w:rPr>
          <w:rFonts w:ascii="Arial" w:hAnsi="Arial" w:cs="Arial"/>
          <w:sz w:val="20"/>
          <w:szCs w:val="20"/>
        </w:rPr>
        <w:t>Attendance</w:t>
      </w:r>
      <w:r w:rsidR="007B114E" w:rsidRPr="00AD6CFD">
        <w:rPr>
          <w:rFonts w:ascii="Arial" w:hAnsi="Arial" w:cs="Arial"/>
          <w:sz w:val="20"/>
          <w:szCs w:val="20"/>
        </w:rPr>
        <w:t xml:space="preserve"> </w:t>
      </w:r>
    </w:p>
    <w:p w14:paraId="1F5B6A9D" w14:textId="3F6E8A81" w:rsidR="00AD6CFD" w:rsidRPr="00AD6CFD" w:rsidRDefault="00AD6CFD" w:rsidP="0034530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Opening discussion, updates, etc.</w:t>
      </w:r>
    </w:p>
    <w:p w14:paraId="0E9B984D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39A6E56E" w14:textId="616AD7A8" w:rsidR="004C1772" w:rsidRPr="000F54B8" w:rsidRDefault="00585BF1" w:rsidP="00EA24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4530B">
        <w:rPr>
          <w:rFonts w:ascii="Arial" w:hAnsi="Arial" w:cs="Arial"/>
          <w:b/>
          <w:bCs/>
        </w:rPr>
        <w:t>2</w:t>
      </w:r>
      <w:r w:rsidR="002728BB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1</w:t>
      </w:r>
      <w:r w:rsidR="00AD6CFD">
        <w:rPr>
          <w:rFonts w:ascii="Arial" w:hAnsi="Arial" w:cs="Arial"/>
          <w:b/>
          <w:bCs/>
        </w:rPr>
        <w:t>0</w:t>
      </w:r>
      <w:r w:rsidR="00EA24EB" w:rsidRPr="000F54B8">
        <w:rPr>
          <w:rFonts w:ascii="Arial" w:hAnsi="Arial" w:cs="Arial"/>
          <w:b/>
          <w:bCs/>
        </w:rPr>
        <w:tab/>
      </w:r>
      <w:r w:rsidR="00EF6269" w:rsidRPr="000F54B8">
        <w:rPr>
          <w:rFonts w:ascii="Arial" w:hAnsi="Arial" w:cs="Arial"/>
          <w:b/>
          <w:bCs/>
        </w:rPr>
        <w:t xml:space="preserve">Committee </w:t>
      </w:r>
      <w:r>
        <w:rPr>
          <w:rFonts w:ascii="Arial" w:hAnsi="Arial" w:cs="Arial"/>
          <w:b/>
          <w:bCs/>
        </w:rPr>
        <w:t xml:space="preserve">&amp; Program </w:t>
      </w:r>
      <w:r w:rsidR="00EF6269" w:rsidRPr="000F54B8">
        <w:rPr>
          <w:rFonts w:ascii="Arial" w:hAnsi="Arial" w:cs="Arial"/>
          <w:b/>
          <w:bCs/>
        </w:rPr>
        <w:t>Updates</w:t>
      </w:r>
      <w:r w:rsidR="00EA24EB" w:rsidRPr="000F54B8">
        <w:rPr>
          <w:rFonts w:ascii="Arial" w:hAnsi="Arial" w:cs="Arial"/>
          <w:b/>
          <w:bCs/>
        </w:rPr>
        <w:t xml:space="preserve"> 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476718">
        <w:rPr>
          <w:rFonts w:ascii="Arial" w:hAnsi="Arial" w:cs="Arial"/>
          <w:b/>
          <w:bCs/>
        </w:rPr>
        <w:tab/>
        <w:t xml:space="preserve">        </w:t>
      </w:r>
      <w:r>
        <w:rPr>
          <w:rFonts w:ascii="Arial" w:hAnsi="Arial" w:cs="Arial"/>
          <w:b/>
          <w:bCs/>
        </w:rPr>
        <w:tab/>
        <w:t xml:space="preserve">          </w:t>
      </w:r>
      <w:r w:rsidR="00681706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   </w:t>
      </w:r>
      <w:r w:rsidR="00EF6269" w:rsidRPr="000F54B8">
        <w:rPr>
          <w:rFonts w:ascii="Arial" w:hAnsi="Arial" w:cs="Arial"/>
          <w:i/>
          <w:iCs/>
        </w:rPr>
        <w:t>Steve Anderson</w:t>
      </w:r>
    </w:p>
    <w:p w14:paraId="54AFECFB" w14:textId="72ACBB53" w:rsidR="00BE175B" w:rsidRPr="00BE175B" w:rsidRDefault="00BE175B" w:rsidP="00BE175B">
      <w:pPr>
        <w:rPr>
          <w:rFonts w:ascii="Arial" w:hAnsi="Arial" w:cs="Arial"/>
        </w:rPr>
      </w:pPr>
    </w:p>
    <w:p w14:paraId="2FB2DE22" w14:textId="2F059434" w:rsidR="00BE175B" w:rsidRPr="00AD6CFD" w:rsidRDefault="00BE175B" w:rsidP="00BE175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D6CFD">
        <w:rPr>
          <w:rFonts w:ascii="Arial" w:hAnsi="Arial" w:cs="Arial"/>
          <w:sz w:val="20"/>
          <w:szCs w:val="20"/>
        </w:rPr>
        <w:t>BIL Equity Strategy Mapper &amp; EPA Tool</w:t>
      </w:r>
    </w:p>
    <w:p w14:paraId="66A0A623" w14:textId="10EEAEC1" w:rsidR="00BE175B" w:rsidRPr="00AD6CFD" w:rsidRDefault="00BE175B" w:rsidP="00BE175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D6CFD">
        <w:rPr>
          <w:rFonts w:ascii="Arial" w:hAnsi="Arial" w:cs="Arial"/>
          <w:sz w:val="20"/>
          <w:szCs w:val="20"/>
        </w:rPr>
        <w:t xml:space="preserve">Committee Member recruitment </w:t>
      </w:r>
    </w:p>
    <w:p w14:paraId="14777DDF" w14:textId="1B7CD0FB" w:rsidR="00B9579C" w:rsidRPr="00AD6CFD" w:rsidRDefault="00BE175B" w:rsidP="0034530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D6CFD">
        <w:rPr>
          <w:rFonts w:ascii="Arial" w:hAnsi="Arial" w:cs="Arial"/>
          <w:sz w:val="20"/>
          <w:szCs w:val="20"/>
        </w:rPr>
        <w:t>Introduce summer intern: Katie Whittington</w:t>
      </w:r>
    </w:p>
    <w:p w14:paraId="672187A7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4EC38EBE" w14:textId="7CFACF40" w:rsidR="001C698C" w:rsidRPr="000F54B8" w:rsidRDefault="00585BF1" w:rsidP="00EA24EB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</w:t>
      </w:r>
      <w:r w:rsidR="0034530B">
        <w:rPr>
          <w:rFonts w:ascii="Arial" w:hAnsi="Arial" w:cs="Arial"/>
          <w:b/>
          <w:bCs/>
        </w:rPr>
        <w:t>2</w:t>
      </w:r>
      <w:r w:rsidR="001C698C" w:rsidRPr="000F54B8">
        <w:rPr>
          <w:rFonts w:ascii="Arial" w:hAnsi="Arial" w:cs="Arial"/>
          <w:b/>
          <w:bCs/>
        </w:rPr>
        <w:t>:</w:t>
      </w:r>
      <w:r w:rsidR="00AD6CFD">
        <w:rPr>
          <w:rFonts w:ascii="Arial" w:hAnsi="Arial" w:cs="Arial"/>
          <w:b/>
          <w:bCs/>
        </w:rPr>
        <w:t>2</w:t>
      </w:r>
      <w:r w:rsidR="00681706">
        <w:rPr>
          <w:rFonts w:ascii="Arial" w:hAnsi="Arial" w:cs="Arial"/>
          <w:b/>
          <w:bCs/>
        </w:rPr>
        <w:t>0</w:t>
      </w:r>
      <w:r w:rsidR="00EA24EB" w:rsidRPr="000F54B8">
        <w:rPr>
          <w:rFonts w:ascii="Arial" w:hAnsi="Arial" w:cs="Arial"/>
          <w:b/>
          <w:bCs/>
        </w:rPr>
        <w:tab/>
      </w:r>
      <w:r w:rsidR="0034530B">
        <w:rPr>
          <w:rFonts w:ascii="Arial" w:hAnsi="Arial" w:cs="Arial"/>
          <w:b/>
          <w:bCs/>
        </w:rPr>
        <w:t xml:space="preserve">Communications &amp; Outreach </w:t>
      </w:r>
      <w:r w:rsidR="00BE175B">
        <w:rPr>
          <w:rFonts w:ascii="Arial" w:hAnsi="Arial" w:cs="Arial"/>
          <w:b/>
          <w:bCs/>
        </w:rPr>
        <w:t>Product U</w:t>
      </w:r>
      <w:r w:rsidR="0034530B">
        <w:rPr>
          <w:rFonts w:ascii="Arial" w:hAnsi="Arial" w:cs="Arial"/>
          <w:b/>
          <w:bCs/>
        </w:rPr>
        <w:t>pdates</w:t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  <w:t xml:space="preserve">  </w:t>
      </w:r>
      <w:r>
        <w:rPr>
          <w:rFonts w:ascii="Arial" w:hAnsi="Arial" w:cs="Arial"/>
          <w:b/>
          <w:bCs/>
        </w:rPr>
        <w:tab/>
      </w:r>
      <w:r w:rsidR="00AD6CFD">
        <w:rPr>
          <w:rFonts w:ascii="Arial" w:hAnsi="Arial" w:cs="Arial"/>
          <w:b/>
          <w:bCs/>
        </w:rPr>
        <w:t xml:space="preserve">    </w:t>
      </w:r>
      <w:r w:rsidR="0034530B">
        <w:rPr>
          <w:rFonts w:ascii="Arial" w:hAnsi="Arial" w:cs="Arial"/>
          <w:i/>
          <w:iCs/>
        </w:rPr>
        <w:t>Katie Whittington</w:t>
      </w:r>
    </w:p>
    <w:p w14:paraId="15381DEE" w14:textId="77777777" w:rsidR="00D83780" w:rsidRDefault="00D83780" w:rsidP="00EA24EB">
      <w:pPr>
        <w:rPr>
          <w:rFonts w:ascii="Arial" w:hAnsi="Arial" w:cs="Arial"/>
          <w:i/>
          <w:iCs/>
        </w:rPr>
      </w:pPr>
    </w:p>
    <w:p w14:paraId="31CBFDD2" w14:textId="41F8864E" w:rsidR="00BE175B" w:rsidRPr="00AD6CFD" w:rsidRDefault="00AD6CFD" w:rsidP="00BE175B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D6CFD">
        <w:rPr>
          <w:rStyle w:val="ui-provider"/>
          <w:rFonts w:ascii="Arial" w:hAnsi="Arial" w:cs="Arial"/>
          <w:sz w:val="20"/>
          <w:szCs w:val="20"/>
        </w:rPr>
        <w:t xml:space="preserve">Presentation overview </w:t>
      </w:r>
      <w:r>
        <w:rPr>
          <w:rStyle w:val="ui-provider"/>
          <w:rFonts w:ascii="Arial" w:hAnsi="Arial" w:cs="Arial"/>
          <w:sz w:val="20"/>
          <w:szCs w:val="20"/>
        </w:rPr>
        <w:t xml:space="preserve">summer </w:t>
      </w:r>
      <w:r w:rsidRPr="00AD6CFD">
        <w:rPr>
          <w:rStyle w:val="ui-provider"/>
          <w:rFonts w:ascii="Arial" w:hAnsi="Arial" w:cs="Arial"/>
          <w:sz w:val="20"/>
          <w:szCs w:val="20"/>
        </w:rPr>
        <w:t>projects, including social media content, blog posts, and information about current projects APNEP is funding.</w:t>
      </w:r>
    </w:p>
    <w:p w14:paraId="57F74838" w14:textId="77777777" w:rsidR="0034530B" w:rsidRPr="000F54B8" w:rsidRDefault="0034530B" w:rsidP="00EA24EB">
      <w:pPr>
        <w:rPr>
          <w:rFonts w:ascii="Arial" w:hAnsi="Arial" w:cs="Arial"/>
          <w:b/>
          <w:bCs/>
        </w:rPr>
      </w:pPr>
    </w:p>
    <w:p w14:paraId="5DD438A2" w14:textId="05E1DF54" w:rsidR="00CB7D88" w:rsidRPr="00CB7D88" w:rsidRDefault="00AD6CFD" w:rsidP="00CB7D88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12</w:t>
      </w:r>
      <w:r w:rsidR="00585BF1" w:rsidRPr="000F54B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5</w:t>
      </w:r>
      <w:r w:rsidR="00681706">
        <w:rPr>
          <w:rFonts w:ascii="Arial" w:hAnsi="Arial" w:cs="Arial"/>
          <w:b/>
          <w:bCs/>
        </w:rPr>
        <w:t>0</w:t>
      </w:r>
      <w:r w:rsidR="00EA24EB" w:rsidRPr="000F54B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Approach to </w:t>
      </w:r>
      <w:r w:rsidR="00BE175B">
        <w:rPr>
          <w:rFonts w:ascii="Arial" w:hAnsi="Arial" w:cs="Arial"/>
          <w:b/>
          <w:bCs/>
        </w:rPr>
        <w:t>CAC BIL funded project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</w:t>
      </w:r>
      <w:r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 </w:t>
      </w:r>
      <w:r w:rsidR="00740CE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             </w:t>
      </w:r>
      <w:r>
        <w:rPr>
          <w:rFonts w:ascii="Arial" w:hAnsi="Arial" w:cs="Arial"/>
          <w:i/>
          <w:iCs/>
        </w:rPr>
        <w:t>Steve/Bill</w:t>
      </w:r>
    </w:p>
    <w:p w14:paraId="7EED343A" w14:textId="77777777" w:rsidR="00585BF1" w:rsidRDefault="00585BF1" w:rsidP="00585BF1">
      <w:pPr>
        <w:rPr>
          <w:rFonts w:ascii="Arial" w:hAnsi="Arial" w:cs="Arial"/>
          <w:i/>
          <w:iCs/>
        </w:rPr>
      </w:pPr>
    </w:p>
    <w:p w14:paraId="457862E8" w14:textId="4437C0AA" w:rsidR="00AD6CFD" w:rsidRPr="00AD6CFD" w:rsidRDefault="00AD6CFD" w:rsidP="00AD6CFD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</w:rPr>
      </w:pPr>
      <w:r>
        <w:rPr>
          <w:rStyle w:val="ui-provider"/>
          <w:rFonts w:ascii="Arial" w:hAnsi="Arial" w:cs="Arial"/>
          <w:sz w:val="20"/>
          <w:szCs w:val="20"/>
        </w:rPr>
        <w:t>Committee discussion on how to move forward with funding good work!</w:t>
      </w:r>
    </w:p>
    <w:p w14:paraId="17EA20D7" w14:textId="77777777" w:rsidR="00AD6CFD" w:rsidRDefault="00AD6CFD" w:rsidP="00585BF1">
      <w:pPr>
        <w:rPr>
          <w:rFonts w:ascii="Arial" w:hAnsi="Arial" w:cs="Arial"/>
          <w:i/>
          <w:iCs/>
        </w:rPr>
      </w:pPr>
    </w:p>
    <w:p w14:paraId="58589884" w14:textId="44AE0774" w:rsidR="00585BF1" w:rsidRDefault="0034530B" w:rsidP="00585BF1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</w:t>
      </w:r>
      <w:r w:rsidR="00585BF1" w:rsidRPr="000F54B8">
        <w:rPr>
          <w:rFonts w:ascii="Arial" w:hAnsi="Arial" w:cs="Arial"/>
          <w:b/>
          <w:bCs/>
        </w:rPr>
        <w:t>:</w:t>
      </w:r>
      <w:r w:rsidR="00AD6CFD">
        <w:rPr>
          <w:rFonts w:ascii="Arial" w:hAnsi="Arial" w:cs="Arial"/>
          <w:b/>
          <w:bCs/>
        </w:rPr>
        <w:t>15</w:t>
      </w:r>
      <w:r w:rsidR="00585BF1" w:rsidRPr="000F54B8">
        <w:rPr>
          <w:rFonts w:ascii="Arial" w:hAnsi="Arial" w:cs="Arial"/>
          <w:b/>
          <w:bCs/>
        </w:rPr>
        <w:tab/>
      </w:r>
      <w:r w:rsidR="00BE175B">
        <w:rPr>
          <w:rFonts w:ascii="Arial" w:hAnsi="Arial" w:cs="Arial"/>
          <w:b/>
          <w:bCs/>
        </w:rPr>
        <w:t xml:space="preserve">Guest Presentation: </w:t>
      </w:r>
      <w:hyperlink r:id="rId9" w:history="1">
        <w:r w:rsidR="00585BF1" w:rsidRPr="00996072">
          <w:rPr>
            <w:rStyle w:val="Hyperlink"/>
            <w:rFonts w:ascii="Arial" w:hAnsi="Arial" w:cs="Arial"/>
            <w:b/>
            <w:bCs/>
          </w:rPr>
          <w:t>NC Resilience Exchange</w:t>
        </w:r>
      </w:hyperlink>
      <w:r w:rsidR="00585BF1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      </w:t>
      </w:r>
      <w:r w:rsidR="00585BF1">
        <w:rPr>
          <w:rFonts w:ascii="Arial" w:hAnsi="Arial" w:cs="Arial"/>
          <w:b/>
          <w:bCs/>
        </w:rPr>
        <w:t xml:space="preserve">   </w:t>
      </w:r>
      <w:r w:rsidR="00BE175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i/>
          <w:iCs/>
        </w:rPr>
        <w:t>Andrea Webster</w:t>
      </w:r>
      <w:r w:rsidR="00BE175B">
        <w:rPr>
          <w:rFonts w:ascii="Arial" w:hAnsi="Arial" w:cs="Arial"/>
          <w:i/>
          <w:iCs/>
        </w:rPr>
        <w:t xml:space="preserve"> (NCORR)</w:t>
      </w:r>
    </w:p>
    <w:p w14:paraId="6A31A0FE" w14:textId="77777777" w:rsidR="00585BF1" w:rsidRDefault="00585BF1" w:rsidP="00476718">
      <w:pPr>
        <w:rPr>
          <w:rFonts w:ascii="Arial" w:hAnsi="Arial" w:cs="Arial"/>
          <w:b/>
          <w:bCs/>
        </w:rPr>
      </w:pPr>
    </w:p>
    <w:p w14:paraId="5D6D01FB" w14:textId="77F0B5E5" w:rsidR="00585BF1" w:rsidRDefault="00681706" w:rsidP="004767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AD6CFD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45</w:t>
      </w:r>
      <w:r w:rsidR="00585BF1" w:rsidRPr="000F54B8">
        <w:rPr>
          <w:rFonts w:ascii="Arial" w:hAnsi="Arial" w:cs="Arial"/>
          <w:b/>
          <w:bCs/>
        </w:rPr>
        <w:tab/>
      </w:r>
      <w:r w:rsidR="00BE175B">
        <w:rPr>
          <w:rFonts w:ascii="Arial" w:hAnsi="Arial" w:cs="Arial"/>
          <w:b/>
          <w:bCs/>
        </w:rPr>
        <w:t xml:space="preserve">Open Floor: </w:t>
      </w:r>
      <w:r w:rsidR="00585BF1">
        <w:rPr>
          <w:rFonts w:ascii="Arial" w:hAnsi="Arial" w:cs="Arial"/>
          <w:b/>
          <w:bCs/>
        </w:rPr>
        <w:t>Member updates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</w:t>
      </w:r>
      <w:r>
        <w:rPr>
          <w:rFonts w:ascii="Arial" w:hAnsi="Arial" w:cs="Arial"/>
          <w:i/>
          <w:iCs/>
        </w:rPr>
        <w:t>Holly White/Tom Allen</w:t>
      </w:r>
    </w:p>
    <w:p w14:paraId="33495978" w14:textId="77777777" w:rsidR="00585BF1" w:rsidRDefault="00585BF1" w:rsidP="00476718">
      <w:pPr>
        <w:rPr>
          <w:rFonts w:ascii="Arial" w:hAnsi="Arial" w:cs="Arial"/>
          <w:b/>
          <w:bCs/>
        </w:rPr>
      </w:pPr>
    </w:p>
    <w:p w14:paraId="7EA48E54" w14:textId="0AD4D572" w:rsidR="00585BF1" w:rsidRDefault="0034530B" w:rsidP="004767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85BF1">
        <w:rPr>
          <w:rFonts w:ascii="Arial" w:hAnsi="Arial" w:cs="Arial"/>
          <w:b/>
          <w:bCs/>
        </w:rPr>
        <w:t>:</w:t>
      </w:r>
      <w:r w:rsidR="00681706">
        <w:rPr>
          <w:rFonts w:ascii="Arial" w:hAnsi="Arial" w:cs="Arial"/>
          <w:b/>
          <w:bCs/>
        </w:rPr>
        <w:t>00</w:t>
      </w:r>
      <w:r w:rsidR="00EA24EB" w:rsidRPr="000F54B8">
        <w:rPr>
          <w:rFonts w:ascii="Arial" w:hAnsi="Arial" w:cs="Arial"/>
          <w:b/>
          <w:bCs/>
        </w:rPr>
        <w:tab/>
      </w:r>
      <w:r w:rsidR="007040EF" w:rsidRPr="000F54B8">
        <w:rPr>
          <w:rFonts w:ascii="Arial" w:hAnsi="Arial" w:cs="Arial"/>
          <w:b/>
          <w:bCs/>
        </w:rPr>
        <w:t>Adjourn</w:t>
      </w:r>
    </w:p>
    <w:p w14:paraId="73CAFABF" w14:textId="3A6DBD95" w:rsidR="004C1772" w:rsidRPr="000F54B8" w:rsidRDefault="00EA24EB" w:rsidP="00EA24EB">
      <w:pPr>
        <w:rPr>
          <w:rFonts w:ascii="Arial" w:hAnsi="Arial" w:cs="Arial"/>
          <w:b/>
          <w:bCs/>
        </w:rPr>
      </w:pP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</w:t>
      </w:r>
    </w:p>
    <w:p w14:paraId="259DD754" w14:textId="3095F6C7" w:rsidR="000F54B8" w:rsidRDefault="000F54B8" w:rsidP="00EA24EB">
      <w:pPr>
        <w:rPr>
          <w:rFonts w:ascii="Arial" w:hAnsi="Arial" w:cs="Arial"/>
        </w:rPr>
      </w:pPr>
    </w:p>
    <w:p w14:paraId="3609256E" w14:textId="77777777" w:rsidR="000F54B8" w:rsidRDefault="000F54B8" w:rsidP="00EA24EB">
      <w:pPr>
        <w:rPr>
          <w:rFonts w:ascii="Arial" w:hAnsi="Arial" w:cs="Arial"/>
        </w:rPr>
      </w:pPr>
    </w:p>
    <w:p w14:paraId="151EF89C" w14:textId="77777777" w:rsidR="000F54B8" w:rsidRDefault="000F54B8" w:rsidP="00EA24EB">
      <w:pPr>
        <w:rPr>
          <w:rFonts w:ascii="Arial" w:hAnsi="Arial" w:cs="Arial"/>
        </w:rPr>
      </w:pPr>
    </w:p>
    <w:p w14:paraId="4C46A2B6" w14:textId="77777777" w:rsidR="000F54B8" w:rsidRPr="000F54B8" w:rsidRDefault="000F54B8" w:rsidP="00EA24EB">
      <w:pPr>
        <w:rPr>
          <w:rFonts w:ascii="Arial" w:hAnsi="Arial" w:cs="Arial"/>
        </w:rPr>
      </w:pPr>
    </w:p>
    <w:p w14:paraId="3A02736F" w14:textId="77777777" w:rsidR="00D83780" w:rsidRDefault="00D83780" w:rsidP="00EA24EB">
      <w:pPr>
        <w:rPr>
          <w:rFonts w:ascii="Arial" w:hAnsi="Arial" w:cs="Arial"/>
          <w:sz w:val="24"/>
          <w:szCs w:val="24"/>
        </w:rPr>
      </w:pPr>
    </w:p>
    <w:p w14:paraId="4C17660B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p w14:paraId="79D05869" w14:textId="748C7FDB" w:rsidR="00EA24EB" w:rsidRPr="00585BF1" w:rsidRDefault="00EA24EB" w:rsidP="00585BF1">
      <w:pPr>
        <w:rPr>
          <w:rFonts w:ascii="Arial" w:hAnsi="Arial" w:cs="Arial"/>
          <w:sz w:val="24"/>
          <w:szCs w:val="24"/>
        </w:rPr>
      </w:pPr>
    </w:p>
    <w:sectPr w:rsidR="00EA24EB" w:rsidRPr="00585BF1" w:rsidSect="00D56F15">
      <w:headerReference w:type="first" r:id="rId10"/>
      <w:footerReference w:type="first" r:id="rId11"/>
      <w:type w:val="continuous"/>
      <w:pgSz w:w="12240" w:h="15840"/>
      <w:pgMar w:top="680" w:right="800" w:bottom="280" w:left="1280" w:header="1440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20A3" w14:textId="77777777" w:rsidR="00234488" w:rsidRDefault="00234488" w:rsidP="003232ED">
      <w:r>
        <w:separator/>
      </w:r>
    </w:p>
  </w:endnote>
  <w:endnote w:type="continuationSeparator" w:id="0">
    <w:p w14:paraId="7C93C63C" w14:textId="77777777" w:rsidR="00234488" w:rsidRDefault="00234488" w:rsidP="0032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E3BF" w14:textId="5D6362B7" w:rsidR="00D83780" w:rsidRPr="00D83780" w:rsidRDefault="00D83780" w:rsidP="00D83780">
    <w:pPr>
      <w:jc w:val="center"/>
      <w:rPr>
        <w:rFonts w:ascii="Arial" w:hAnsi="Arial" w:cs="Arial"/>
        <w:b/>
        <w:bCs/>
        <w:sz w:val="24"/>
        <w:szCs w:val="24"/>
      </w:rPr>
    </w:pPr>
    <w:r w:rsidRPr="00D83780">
      <w:rPr>
        <w:rFonts w:ascii="Arial" w:hAnsi="Arial" w:cs="Arial"/>
        <w:b/>
        <w:bCs/>
        <w:sz w:val="24"/>
        <w:szCs w:val="24"/>
      </w:rPr>
      <w:t>HELPFUL LINKS!</w:t>
    </w:r>
  </w:p>
  <w:p w14:paraId="43D99774" w14:textId="77777777" w:rsidR="00D83780" w:rsidRPr="00D83780" w:rsidRDefault="00D83780" w:rsidP="00D83780">
    <w:pPr>
      <w:jc w:val="center"/>
      <w:rPr>
        <w:rFonts w:ascii="Arial" w:hAnsi="Arial" w:cs="Arial"/>
        <w:color w:val="10B19F"/>
      </w:rPr>
    </w:pPr>
  </w:p>
  <w:p w14:paraId="0F1D2AC2" w14:textId="3D87BF81" w:rsidR="00D83780" w:rsidRPr="00D83780" w:rsidRDefault="00000000" w:rsidP="00D83780">
    <w:pPr>
      <w:rPr>
        <w:rFonts w:ascii="Arial" w:hAnsi="Arial" w:cs="Arial"/>
        <w:color w:val="12B7A4"/>
      </w:rPr>
    </w:pPr>
    <w:hyperlink r:id="rId1" w:history="1">
      <w:r w:rsidR="00D83780" w:rsidRPr="00D83780">
        <w:rPr>
          <w:rStyle w:val="Hyperlink"/>
          <w:rFonts w:ascii="Arial" w:hAnsi="Arial" w:cs="Arial"/>
          <w:color w:val="12B7A4"/>
        </w:rPr>
        <w:t>Citizen Advisory Committee Webpage</w:t>
      </w:r>
    </w:hyperlink>
    <w:r w:rsidR="00D83780" w:rsidRPr="00D83780">
      <w:rPr>
        <w:rFonts w:ascii="Arial" w:hAnsi="Arial" w:cs="Arial"/>
        <w:color w:val="12B7A4"/>
      </w:rPr>
      <w:t xml:space="preserve"> | </w:t>
    </w:r>
    <w:hyperlink r:id="rId2" w:history="1">
      <w:r w:rsidR="00D83780" w:rsidRPr="00D83780">
        <w:rPr>
          <w:rStyle w:val="Hyperlink"/>
          <w:rFonts w:ascii="Arial" w:hAnsi="Arial" w:cs="Arial"/>
          <w:color w:val="12B7A4"/>
        </w:rPr>
        <w:t>Past CAC Meeting Materials</w:t>
      </w:r>
    </w:hyperlink>
    <w:r w:rsidR="00D83780" w:rsidRPr="00D83780">
      <w:rPr>
        <w:rFonts w:ascii="Arial" w:hAnsi="Arial" w:cs="Arial"/>
        <w:color w:val="12B7A4"/>
      </w:rPr>
      <w:t xml:space="preserve"> | </w:t>
    </w:r>
    <w:hyperlink r:id="rId3" w:history="1">
      <w:r w:rsidR="00D83780" w:rsidRPr="00D83780">
        <w:rPr>
          <w:rStyle w:val="Hyperlink"/>
          <w:rFonts w:ascii="Arial" w:hAnsi="Arial" w:cs="Arial"/>
          <w:color w:val="12B7A4"/>
        </w:rPr>
        <w:t>APNEP Management Conference</w:t>
      </w:r>
    </w:hyperlink>
    <w:r w:rsidR="00D83780" w:rsidRPr="00D83780">
      <w:rPr>
        <w:rFonts w:ascii="Arial" w:hAnsi="Arial" w:cs="Arial"/>
        <w:color w:val="12B7A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81725" w14:textId="77777777" w:rsidR="00234488" w:rsidRDefault="00234488" w:rsidP="003232ED">
      <w:r>
        <w:separator/>
      </w:r>
    </w:p>
  </w:footnote>
  <w:footnote w:type="continuationSeparator" w:id="0">
    <w:p w14:paraId="2F2A03B8" w14:textId="77777777" w:rsidR="00234488" w:rsidRDefault="00234488" w:rsidP="0032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93C" w14:textId="2AAD368E" w:rsidR="00341972" w:rsidRDefault="00341972">
    <w:pPr>
      <w:pStyle w:val="Header"/>
    </w:pPr>
    <w:r w:rsidRPr="003232ED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212A9B2" wp14:editId="5A5DB443">
          <wp:simplePos x="0" y="0"/>
          <wp:positionH relativeFrom="margin">
            <wp:posOffset>1358053</wp:posOffset>
          </wp:positionH>
          <wp:positionV relativeFrom="margin">
            <wp:posOffset>-883708</wp:posOffset>
          </wp:positionV>
          <wp:extent cx="3447288" cy="713232"/>
          <wp:effectExtent l="0" t="0" r="0" b="0"/>
          <wp:wrapTopAndBottom/>
          <wp:docPr id="1150958637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58637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7288" cy="713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71B"/>
    <w:multiLevelType w:val="hybridMultilevel"/>
    <w:tmpl w:val="5C0A69C8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2F3A"/>
    <w:multiLevelType w:val="hybridMultilevel"/>
    <w:tmpl w:val="12E66C18"/>
    <w:lvl w:ilvl="0" w:tplc="D7FEC47E">
      <w:start w:val="6"/>
      <w:numFmt w:val="bullet"/>
      <w:lvlText w:val="-"/>
      <w:lvlJc w:val="left"/>
      <w:pPr>
        <w:ind w:left="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0D437797"/>
    <w:multiLevelType w:val="multilevel"/>
    <w:tmpl w:val="5964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F6194"/>
    <w:multiLevelType w:val="multilevel"/>
    <w:tmpl w:val="560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65380"/>
    <w:multiLevelType w:val="multilevel"/>
    <w:tmpl w:val="295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971D14"/>
    <w:multiLevelType w:val="multilevel"/>
    <w:tmpl w:val="62D2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AB4CCB"/>
    <w:multiLevelType w:val="hybridMultilevel"/>
    <w:tmpl w:val="BB764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066C"/>
    <w:multiLevelType w:val="hybridMultilevel"/>
    <w:tmpl w:val="2242BD8A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B53A7"/>
    <w:multiLevelType w:val="hybridMultilevel"/>
    <w:tmpl w:val="CED68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63C43"/>
    <w:multiLevelType w:val="multilevel"/>
    <w:tmpl w:val="2D5C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20077A"/>
    <w:multiLevelType w:val="hybridMultilevel"/>
    <w:tmpl w:val="13F61452"/>
    <w:lvl w:ilvl="0" w:tplc="F94EDF34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ACDF34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2" w:tplc="77F2F54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5FDABF7A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281C37B8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5" w:tplc="033C818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3099B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84040178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8" w:tplc="9106FCDE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9660F51"/>
    <w:multiLevelType w:val="hybridMultilevel"/>
    <w:tmpl w:val="DFB0095A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F0714"/>
    <w:multiLevelType w:val="multilevel"/>
    <w:tmpl w:val="68B0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1C1122"/>
    <w:multiLevelType w:val="hybridMultilevel"/>
    <w:tmpl w:val="EE328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11A96"/>
    <w:multiLevelType w:val="hybridMultilevel"/>
    <w:tmpl w:val="59407722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350A9"/>
    <w:multiLevelType w:val="hybridMultilevel"/>
    <w:tmpl w:val="FF9EF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60F6A"/>
    <w:multiLevelType w:val="hybridMultilevel"/>
    <w:tmpl w:val="C38C4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449534">
    <w:abstractNumId w:val="10"/>
  </w:num>
  <w:num w:numId="2" w16cid:durableId="1096750383">
    <w:abstractNumId w:val="13"/>
  </w:num>
  <w:num w:numId="3" w16cid:durableId="2018919204">
    <w:abstractNumId w:val="1"/>
  </w:num>
  <w:num w:numId="4" w16cid:durableId="668757927">
    <w:abstractNumId w:val="5"/>
  </w:num>
  <w:num w:numId="5" w16cid:durableId="149445751">
    <w:abstractNumId w:val="9"/>
  </w:num>
  <w:num w:numId="6" w16cid:durableId="994800470">
    <w:abstractNumId w:val="12"/>
  </w:num>
  <w:num w:numId="7" w16cid:durableId="2067601327">
    <w:abstractNumId w:val="3"/>
  </w:num>
  <w:num w:numId="8" w16cid:durableId="1880700179">
    <w:abstractNumId w:val="4"/>
  </w:num>
  <w:num w:numId="9" w16cid:durableId="381026735">
    <w:abstractNumId w:val="2"/>
  </w:num>
  <w:num w:numId="10" w16cid:durableId="1981808833">
    <w:abstractNumId w:val="8"/>
  </w:num>
  <w:num w:numId="11" w16cid:durableId="308561798">
    <w:abstractNumId w:val="6"/>
  </w:num>
  <w:num w:numId="12" w16cid:durableId="516651058">
    <w:abstractNumId w:val="0"/>
  </w:num>
  <w:num w:numId="13" w16cid:durableId="769617130">
    <w:abstractNumId w:val="7"/>
  </w:num>
  <w:num w:numId="14" w16cid:durableId="1460341626">
    <w:abstractNumId w:val="11"/>
  </w:num>
  <w:num w:numId="15" w16cid:durableId="39476535">
    <w:abstractNumId w:val="14"/>
  </w:num>
  <w:num w:numId="16" w16cid:durableId="1883513523">
    <w:abstractNumId w:val="16"/>
  </w:num>
  <w:num w:numId="17" w16cid:durableId="19984866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72"/>
    <w:rsid w:val="000F54B8"/>
    <w:rsid w:val="001246CD"/>
    <w:rsid w:val="00160F76"/>
    <w:rsid w:val="001C698C"/>
    <w:rsid w:val="00234488"/>
    <w:rsid w:val="00253D27"/>
    <w:rsid w:val="0026145B"/>
    <w:rsid w:val="002629C2"/>
    <w:rsid w:val="002728BB"/>
    <w:rsid w:val="002B3975"/>
    <w:rsid w:val="00301281"/>
    <w:rsid w:val="003232ED"/>
    <w:rsid w:val="00341972"/>
    <w:rsid w:val="0034530B"/>
    <w:rsid w:val="003A1845"/>
    <w:rsid w:val="00433F0E"/>
    <w:rsid w:val="00476718"/>
    <w:rsid w:val="0048162D"/>
    <w:rsid w:val="004C1772"/>
    <w:rsid w:val="00502AF7"/>
    <w:rsid w:val="005252ED"/>
    <w:rsid w:val="00533FED"/>
    <w:rsid w:val="00543E0A"/>
    <w:rsid w:val="00556EE5"/>
    <w:rsid w:val="0056048F"/>
    <w:rsid w:val="00585BF1"/>
    <w:rsid w:val="00641494"/>
    <w:rsid w:val="00681706"/>
    <w:rsid w:val="006916FC"/>
    <w:rsid w:val="007040EF"/>
    <w:rsid w:val="00740CE8"/>
    <w:rsid w:val="007B114E"/>
    <w:rsid w:val="00925914"/>
    <w:rsid w:val="00955C32"/>
    <w:rsid w:val="00996072"/>
    <w:rsid w:val="009D65BD"/>
    <w:rsid w:val="00A03BDD"/>
    <w:rsid w:val="00A17DE3"/>
    <w:rsid w:val="00A21E8A"/>
    <w:rsid w:val="00A55255"/>
    <w:rsid w:val="00A71FCA"/>
    <w:rsid w:val="00AD6CFD"/>
    <w:rsid w:val="00B9579C"/>
    <w:rsid w:val="00BE175B"/>
    <w:rsid w:val="00C7151B"/>
    <w:rsid w:val="00C71AF8"/>
    <w:rsid w:val="00CB7D88"/>
    <w:rsid w:val="00D06273"/>
    <w:rsid w:val="00D437ED"/>
    <w:rsid w:val="00D56F15"/>
    <w:rsid w:val="00D83780"/>
    <w:rsid w:val="00DD1F28"/>
    <w:rsid w:val="00E00745"/>
    <w:rsid w:val="00E44FD1"/>
    <w:rsid w:val="00E61EFA"/>
    <w:rsid w:val="00E96F84"/>
    <w:rsid w:val="00EA24EB"/>
    <w:rsid w:val="00EC335D"/>
    <w:rsid w:val="00EE7792"/>
    <w:rsid w:val="00EF6269"/>
    <w:rsid w:val="00F0151C"/>
    <w:rsid w:val="00F076D5"/>
    <w:rsid w:val="00F200BF"/>
    <w:rsid w:val="00F4231B"/>
    <w:rsid w:val="00FA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E24C"/>
  <w15:docId w15:val="{E299D4BF-EFD5-40DC-B217-F7A21E17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3321" w:right="348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  <w:ind w:left="129"/>
    </w:pPr>
  </w:style>
  <w:style w:type="character" w:styleId="Hyperlink">
    <w:name w:val="Hyperlink"/>
    <w:basedOn w:val="DefaultParagraphFont"/>
    <w:uiPriority w:val="99"/>
    <w:unhideWhenUsed/>
    <w:rsid w:val="009259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62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9kphijpzw">
    <w:name w:val="mark9kphijpzw"/>
    <w:basedOn w:val="DefaultParagraphFont"/>
    <w:rsid w:val="00EF6269"/>
  </w:style>
  <w:style w:type="character" w:styleId="CommentReference">
    <w:name w:val="annotation reference"/>
    <w:basedOn w:val="DefaultParagraphFont"/>
    <w:uiPriority w:val="99"/>
    <w:semiHidden/>
    <w:unhideWhenUsed/>
    <w:rsid w:val="003A1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8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84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845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232E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2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2ED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D65B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AD6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p.nc.gov/about-apnep/committees/meeting-materials/citizens-advisory-committ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mQ0YmU5NTUtNjVkNi00OWE3LWE4MDEtMDM4ZGJiNTYyOGM1%40thread.v2/0?context=%7b%22Tid%22%3a%227a7681dc-b9d0-449a-85c3-ecc26cd7ed19%22%2c%22Oid%22%3a%22ea15b1bb-30b1-4891-af6e-96cc1c074ff1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esilienceexchange.nc.gov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pnep.nc.gov/about-apnep/committees-teams" TargetMode="External"/><Relationship Id="rId2" Type="http://schemas.openxmlformats.org/officeDocument/2006/relationships/hyperlink" Target="https://apnep.nc.gov/about-apnep/committees/meeting-materials/citizens-advisory-committee" TargetMode="External"/><Relationship Id="rId1" Type="http://schemas.openxmlformats.org/officeDocument/2006/relationships/hyperlink" Target="https://apnep.nc.gov/about-apnep/committees-and-teams/citizen-advisory-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1028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Greening</dc:creator>
  <cp:lastModifiedBy>Steve Anderson</cp:lastModifiedBy>
  <cp:revision>7</cp:revision>
  <dcterms:created xsi:type="dcterms:W3CDTF">2024-03-11T17:11:00Z</dcterms:created>
  <dcterms:modified xsi:type="dcterms:W3CDTF">2024-07-05T15:43:00Z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2023-11-06T00:00:00Z</vt:filetime>
  </property>
</Properties>
</file>